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43F" w:rsidRPr="00F70B8D" w:rsidRDefault="00FD743F" w:rsidP="005A2C6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70B8D">
        <w:rPr>
          <w:rFonts w:ascii="Times New Roman" w:hAnsi="Times New Roman"/>
          <w:sz w:val="24"/>
          <w:szCs w:val="24"/>
        </w:rPr>
        <w:t>СВЕДЕНИЯ</w:t>
      </w:r>
    </w:p>
    <w:p w:rsidR="00FD743F" w:rsidRDefault="00FD743F" w:rsidP="00F70B8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доходах, об имуществе и обязательствах имущественного характера муниципальных служащих,</w:t>
      </w:r>
    </w:p>
    <w:p w:rsidR="00FD743F" w:rsidRDefault="00FD743F" w:rsidP="00F70B8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замещающих должности в администрации городского поселения «Ясногорское», и членов их семей</w:t>
      </w:r>
    </w:p>
    <w:p w:rsidR="00FD743F" w:rsidRDefault="00FD743F" w:rsidP="00F70B8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 период с 01 января по 31 декабря 2011г.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934"/>
        <w:gridCol w:w="2102"/>
        <w:gridCol w:w="1317"/>
        <w:gridCol w:w="2005"/>
        <w:gridCol w:w="1238"/>
        <w:gridCol w:w="1238"/>
        <w:gridCol w:w="1238"/>
        <w:gridCol w:w="1238"/>
        <w:gridCol w:w="1238"/>
        <w:gridCol w:w="1238"/>
      </w:tblGrid>
      <w:tr w:rsidR="00FD743F" w:rsidRPr="00A95BDE" w:rsidTr="00A95BDE">
        <w:tc>
          <w:tcPr>
            <w:tcW w:w="1934" w:type="dxa"/>
            <w:vMerge w:val="restart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Наименование должности муниципального служащего</w:t>
            </w:r>
          </w:p>
        </w:tc>
        <w:tc>
          <w:tcPr>
            <w:tcW w:w="2102" w:type="dxa"/>
            <w:vMerge w:val="restart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Фамилия, инициалы лица, замещающего соответствующую должность, члены его семьи</w:t>
            </w:r>
          </w:p>
        </w:tc>
        <w:tc>
          <w:tcPr>
            <w:tcW w:w="1317" w:type="dxa"/>
            <w:vMerge w:val="restart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Декларированный годовой доход за 2011год (руб.)</w:t>
            </w:r>
          </w:p>
        </w:tc>
        <w:tc>
          <w:tcPr>
            <w:tcW w:w="5719" w:type="dxa"/>
            <w:gridSpan w:val="4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714" w:type="dxa"/>
            <w:gridSpan w:val="3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Перечень объектов недвижимого имущества, находящихся с пользовании</w:t>
            </w:r>
          </w:p>
        </w:tc>
      </w:tr>
      <w:tr w:rsidR="00FD743F" w:rsidRPr="00A95BDE" w:rsidTr="00A95BDE">
        <w:tc>
          <w:tcPr>
            <w:tcW w:w="1934" w:type="dxa"/>
            <w:vMerge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2" w:type="dxa"/>
            <w:vMerge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17" w:type="dxa"/>
            <w:vMerge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5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Вид объектов недвижимости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Площадь</w:t>
            </w:r>
          </w:p>
          <w:p w:rsidR="00FD743F" w:rsidRPr="00A95BDE" w:rsidRDefault="00FD743F" w:rsidP="00A95B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(кв. м)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Страна расположения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Транспортные средства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Вид объектов недвижимости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Площадь (кв. м)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Страна расположения</w:t>
            </w:r>
          </w:p>
        </w:tc>
      </w:tr>
      <w:tr w:rsidR="00FD743F" w:rsidRPr="00A95BDE" w:rsidTr="00A95BDE">
        <w:tc>
          <w:tcPr>
            <w:tcW w:w="1934" w:type="dxa"/>
            <w:vMerge w:val="restart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Глава администрации</w:t>
            </w:r>
          </w:p>
        </w:tc>
        <w:tc>
          <w:tcPr>
            <w:tcW w:w="2102" w:type="dxa"/>
            <w:vMerge w:val="restart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Белякова Л.Н.</w:t>
            </w:r>
          </w:p>
        </w:tc>
        <w:tc>
          <w:tcPr>
            <w:tcW w:w="1317" w:type="dxa"/>
            <w:vMerge w:val="restart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732779,19</w:t>
            </w:r>
          </w:p>
        </w:tc>
        <w:tc>
          <w:tcPr>
            <w:tcW w:w="2005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ВАЗ-2114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743F" w:rsidRPr="00A95BDE" w:rsidTr="00A95BDE">
        <w:tc>
          <w:tcPr>
            <w:tcW w:w="1934" w:type="dxa"/>
            <w:vMerge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2" w:type="dxa"/>
            <w:vMerge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17" w:type="dxa"/>
            <w:vMerge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5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743F" w:rsidRPr="00A95BDE" w:rsidTr="00A95BDE">
        <w:tc>
          <w:tcPr>
            <w:tcW w:w="1934" w:type="dxa"/>
            <w:vMerge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2" w:type="dxa"/>
            <w:vMerge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17" w:type="dxa"/>
            <w:vMerge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5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39,1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743F" w:rsidRPr="00A95BDE" w:rsidTr="00A95BDE">
        <w:tc>
          <w:tcPr>
            <w:tcW w:w="1934" w:type="dxa"/>
            <w:vMerge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2" w:type="dxa"/>
            <w:vMerge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17" w:type="dxa"/>
            <w:vMerge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5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гараж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24,0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743F" w:rsidRPr="00A95BDE" w:rsidTr="00A95BDE">
        <w:tc>
          <w:tcPr>
            <w:tcW w:w="1934" w:type="dxa"/>
            <w:vMerge w:val="restart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Заместитель главы администрации</w:t>
            </w:r>
          </w:p>
        </w:tc>
        <w:tc>
          <w:tcPr>
            <w:tcW w:w="2102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Жамбал-Доржиев В.В.</w:t>
            </w:r>
          </w:p>
        </w:tc>
        <w:tc>
          <w:tcPr>
            <w:tcW w:w="1317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943456,98</w:t>
            </w:r>
          </w:p>
        </w:tc>
        <w:tc>
          <w:tcPr>
            <w:tcW w:w="2005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64,7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ГАЗ-3110</w:t>
            </w:r>
          </w:p>
          <w:p w:rsidR="00FD743F" w:rsidRPr="00A95BDE" w:rsidRDefault="00FD743F" w:rsidP="00A95B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HONDA-CR</w:t>
            </w:r>
            <w:r w:rsidRPr="00A95BDE">
              <w:rPr>
                <w:rFonts w:ascii="Times New Roman" w:hAnsi="Times New Roman"/>
                <w:sz w:val="24"/>
                <w:szCs w:val="24"/>
                <w:lang w:val="en-US"/>
              </w:rPr>
              <w:t>-V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1430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FD743F" w:rsidRPr="00A95BDE" w:rsidTr="00A95BDE">
        <w:tc>
          <w:tcPr>
            <w:tcW w:w="1934" w:type="dxa"/>
            <w:vMerge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2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1317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168854</w:t>
            </w:r>
          </w:p>
        </w:tc>
        <w:tc>
          <w:tcPr>
            <w:tcW w:w="2005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36,7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FD743F" w:rsidRPr="00A95BDE" w:rsidTr="00A95BDE">
        <w:tc>
          <w:tcPr>
            <w:tcW w:w="1934" w:type="dxa"/>
            <w:vMerge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2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сын</w:t>
            </w:r>
          </w:p>
        </w:tc>
        <w:tc>
          <w:tcPr>
            <w:tcW w:w="1317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005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FD743F" w:rsidRPr="00A95BDE" w:rsidTr="00A95BDE">
        <w:tc>
          <w:tcPr>
            <w:tcW w:w="1934" w:type="dxa"/>
            <w:vMerge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2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дочь</w:t>
            </w:r>
          </w:p>
        </w:tc>
        <w:tc>
          <w:tcPr>
            <w:tcW w:w="1317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005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FD743F" w:rsidRPr="00A95BDE" w:rsidTr="00A95BDE">
        <w:trPr>
          <w:trHeight w:val="620"/>
        </w:trPr>
        <w:tc>
          <w:tcPr>
            <w:tcW w:w="1934" w:type="dxa"/>
            <w:vMerge w:val="restart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Главный специалист</w:t>
            </w:r>
          </w:p>
        </w:tc>
        <w:tc>
          <w:tcPr>
            <w:tcW w:w="2102" w:type="dxa"/>
          </w:tcPr>
          <w:p w:rsidR="00FD743F" w:rsidRPr="00A95BDE" w:rsidRDefault="00FD743F" w:rsidP="00A95B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Серебренников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A95BDE">
              <w:rPr>
                <w:rFonts w:ascii="Times New Roman" w:hAnsi="Times New Roman"/>
                <w:sz w:val="24"/>
                <w:szCs w:val="24"/>
              </w:rPr>
              <w:t xml:space="preserve"> И.А.                                                                                                                        </w:t>
            </w:r>
          </w:p>
        </w:tc>
        <w:tc>
          <w:tcPr>
            <w:tcW w:w="1317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509873,47</w:t>
            </w:r>
          </w:p>
        </w:tc>
        <w:tc>
          <w:tcPr>
            <w:tcW w:w="2005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57,2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FD743F" w:rsidRPr="00A95BDE" w:rsidTr="00A95BDE">
        <w:tc>
          <w:tcPr>
            <w:tcW w:w="1934" w:type="dxa"/>
            <w:vMerge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2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сын</w:t>
            </w:r>
          </w:p>
        </w:tc>
        <w:tc>
          <w:tcPr>
            <w:tcW w:w="1317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005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FD743F" w:rsidRPr="00A95BDE" w:rsidTr="00A95BDE">
        <w:tc>
          <w:tcPr>
            <w:tcW w:w="1934" w:type="dxa"/>
            <w:vMerge w:val="restart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специалист</w:t>
            </w:r>
          </w:p>
        </w:tc>
        <w:tc>
          <w:tcPr>
            <w:tcW w:w="2102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Кузнецова О.В.</w:t>
            </w:r>
          </w:p>
        </w:tc>
        <w:tc>
          <w:tcPr>
            <w:tcW w:w="1317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224637,39</w:t>
            </w:r>
          </w:p>
        </w:tc>
        <w:tc>
          <w:tcPr>
            <w:tcW w:w="2005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53,8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FD743F" w:rsidRPr="00A95BDE" w:rsidTr="00A95BDE">
        <w:tc>
          <w:tcPr>
            <w:tcW w:w="1934" w:type="dxa"/>
            <w:vMerge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2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сын</w:t>
            </w:r>
          </w:p>
        </w:tc>
        <w:tc>
          <w:tcPr>
            <w:tcW w:w="1317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005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FD743F" w:rsidRPr="00A95BDE" w:rsidTr="00A95BDE">
        <w:tc>
          <w:tcPr>
            <w:tcW w:w="1934" w:type="dxa"/>
            <w:vMerge w:val="restart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специалист</w:t>
            </w:r>
          </w:p>
        </w:tc>
        <w:tc>
          <w:tcPr>
            <w:tcW w:w="2102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Родюкова Д.Ф.</w:t>
            </w:r>
          </w:p>
        </w:tc>
        <w:tc>
          <w:tcPr>
            <w:tcW w:w="1317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272973,64</w:t>
            </w:r>
          </w:p>
        </w:tc>
        <w:tc>
          <w:tcPr>
            <w:tcW w:w="2005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40,6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FD743F" w:rsidRPr="00A95BDE" w:rsidTr="00A95BDE">
        <w:tc>
          <w:tcPr>
            <w:tcW w:w="1934" w:type="dxa"/>
            <w:vMerge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2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муж</w:t>
            </w:r>
          </w:p>
        </w:tc>
        <w:tc>
          <w:tcPr>
            <w:tcW w:w="1317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563329,00</w:t>
            </w:r>
          </w:p>
        </w:tc>
        <w:tc>
          <w:tcPr>
            <w:tcW w:w="2005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smartTag w:uri="urn:schemas-microsoft-com:office:smarttags" w:element="place">
              <w:smartTag w:uri="urn:schemas-microsoft-com:office:smarttags" w:element="City">
                <w:r w:rsidRPr="00A95BDE">
                  <w:rPr>
                    <w:rFonts w:ascii="Times New Roman" w:hAnsi="Times New Roman"/>
                    <w:sz w:val="24"/>
                    <w:szCs w:val="24"/>
                    <w:lang w:val="en-US"/>
                  </w:rPr>
                  <w:t>Toyota</w:t>
                </w:r>
              </w:smartTag>
            </w:smartTag>
            <w:r w:rsidRPr="00A95BD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camry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FD743F" w:rsidRPr="00A95BDE" w:rsidTr="00A95BDE">
        <w:tc>
          <w:tcPr>
            <w:tcW w:w="1934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специалист</w:t>
            </w:r>
          </w:p>
        </w:tc>
        <w:tc>
          <w:tcPr>
            <w:tcW w:w="2102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Васильева Н.А.</w:t>
            </w:r>
          </w:p>
        </w:tc>
        <w:tc>
          <w:tcPr>
            <w:tcW w:w="1317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263645,62</w:t>
            </w:r>
          </w:p>
        </w:tc>
        <w:tc>
          <w:tcPr>
            <w:tcW w:w="2005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95BDE">
              <w:rPr>
                <w:rFonts w:ascii="Times New Roman" w:hAnsi="Times New Roman"/>
                <w:sz w:val="24"/>
                <w:szCs w:val="24"/>
                <w:lang w:val="en-US"/>
              </w:rPr>
              <w:t>Honda Fit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95BDE"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95BDE"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95BDE"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</w:p>
        </w:tc>
      </w:tr>
      <w:tr w:rsidR="00FD743F" w:rsidRPr="00A95BDE" w:rsidTr="00A95BDE">
        <w:tc>
          <w:tcPr>
            <w:tcW w:w="1934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специалист</w:t>
            </w:r>
          </w:p>
        </w:tc>
        <w:tc>
          <w:tcPr>
            <w:tcW w:w="2102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Потемкина Н.В.</w:t>
            </w:r>
          </w:p>
        </w:tc>
        <w:tc>
          <w:tcPr>
            <w:tcW w:w="1317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239407,80</w:t>
            </w:r>
          </w:p>
        </w:tc>
        <w:tc>
          <w:tcPr>
            <w:tcW w:w="2005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FD743F" w:rsidRPr="00A95BDE" w:rsidTr="00A95BDE">
        <w:tc>
          <w:tcPr>
            <w:tcW w:w="1934" w:type="dxa"/>
            <w:vMerge w:val="restart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специалист</w:t>
            </w:r>
          </w:p>
        </w:tc>
        <w:tc>
          <w:tcPr>
            <w:tcW w:w="2102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Домбровская Т.А.</w:t>
            </w:r>
          </w:p>
        </w:tc>
        <w:tc>
          <w:tcPr>
            <w:tcW w:w="1317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269583,19</w:t>
            </w:r>
          </w:p>
        </w:tc>
        <w:tc>
          <w:tcPr>
            <w:tcW w:w="2005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Квартира общая 1/4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84,1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95BDE">
              <w:rPr>
                <w:rFonts w:ascii="Times New Roman" w:hAnsi="Times New Roman"/>
                <w:sz w:val="24"/>
                <w:szCs w:val="24"/>
                <w:lang w:val="en-US"/>
              </w:rPr>
              <w:t>Nisan wingroud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95BDE"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95BDE"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95BDE"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</w:p>
        </w:tc>
      </w:tr>
      <w:tr w:rsidR="00FD743F" w:rsidRPr="00A95BDE" w:rsidTr="00A95BDE">
        <w:tc>
          <w:tcPr>
            <w:tcW w:w="1934" w:type="dxa"/>
            <w:vMerge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2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муж</w:t>
            </w:r>
          </w:p>
        </w:tc>
        <w:tc>
          <w:tcPr>
            <w:tcW w:w="1317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182842,21</w:t>
            </w:r>
          </w:p>
        </w:tc>
        <w:tc>
          <w:tcPr>
            <w:tcW w:w="2005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Квартира общая 1/3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42,0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FD743F" w:rsidRPr="00A95BDE" w:rsidTr="00A95BDE">
        <w:tc>
          <w:tcPr>
            <w:tcW w:w="1934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специалист</w:t>
            </w:r>
          </w:p>
        </w:tc>
        <w:tc>
          <w:tcPr>
            <w:tcW w:w="2102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Новосельцева О.И.</w:t>
            </w:r>
          </w:p>
        </w:tc>
        <w:tc>
          <w:tcPr>
            <w:tcW w:w="1317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295254,04</w:t>
            </w:r>
          </w:p>
        </w:tc>
        <w:tc>
          <w:tcPr>
            <w:tcW w:w="2005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Коттедж общая 1/3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302,8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place">
              <w:smartTag w:uri="urn:schemas-microsoft-com:office:smarttags" w:element="City">
                <w:r w:rsidRPr="00A95BDE">
                  <w:rPr>
                    <w:rFonts w:ascii="Times New Roman" w:hAnsi="Times New Roman"/>
                    <w:sz w:val="24"/>
                    <w:szCs w:val="24"/>
                    <w:lang w:val="en-US"/>
                  </w:rPr>
                  <w:t>Toyota</w:t>
                </w:r>
              </w:smartTag>
            </w:smartTag>
            <w:r w:rsidRPr="00A95BD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camry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FD743F" w:rsidRPr="00A95BDE" w:rsidTr="00A95BDE">
        <w:tc>
          <w:tcPr>
            <w:tcW w:w="1934" w:type="dxa"/>
            <w:vMerge w:val="restart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специалист</w:t>
            </w:r>
          </w:p>
        </w:tc>
        <w:tc>
          <w:tcPr>
            <w:tcW w:w="2102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Дорошенко Т.Н.</w:t>
            </w:r>
          </w:p>
        </w:tc>
        <w:tc>
          <w:tcPr>
            <w:tcW w:w="1317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330995,53</w:t>
            </w:r>
          </w:p>
        </w:tc>
        <w:tc>
          <w:tcPr>
            <w:tcW w:w="2005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40,8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14300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FD743F" w:rsidRPr="00A95BDE" w:rsidTr="00A95BDE">
        <w:tc>
          <w:tcPr>
            <w:tcW w:w="1934" w:type="dxa"/>
            <w:vMerge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2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дочь</w:t>
            </w:r>
          </w:p>
        </w:tc>
        <w:tc>
          <w:tcPr>
            <w:tcW w:w="1317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005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FD743F" w:rsidRPr="00A95BDE" w:rsidTr="00A95BDE">
        <w:tc>
          <w:tcPr>
            <w:tcW w:w="1934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специалист</w:t>
            </w:r>
          </w:p>
        </w:tc>
        <w:tc>
          <w:tcPr>
            <w:tcW w:w="2102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Ахметзянов Р.Ф.</w:t>
            </w:r>
          </w:p>
        </w:tc>
        <w:tc>
          <w:tcPr>
            <w:tcW w:w="1317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270083,28</w:t>
            </w:r>
          </w:p>
        </w:tc>
        <w:tc>
          <w:tcPr>
            <w:tcW w:w="2005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FD743F" w:rsidRPr="00A95BDE" w:rsidTr="00A95BDE">
        <w:tc>
          <w:tcPr>
            <w:tcW w:w="1934" w:type="dxa"/>
            <w:vMerge w:val="restart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специалист</w:t>
            </w:r>
          </w:p>
        </w:tc>
        <w:tc>
          <w:tcPr>
            <w:tcW w:w="2102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Савватеева О.С.</w:t>
            </w:r>
          </w:p>
        </w:tc>
        <w:tc>
          <w:tcPr>
            <w:tcW w:w="1317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186595,49</w:t>
            </w:r>
          </w:p>
        </w:tc>
        <w:tc>
          <w:tcPr>
            <w:tcW w:w="2005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Квартира общая 1/2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19,8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743F" w:rsidRPr="00A95BDE" w:rsidTr="00A95BDE">
        <w:tc>
          <w:tcPr>
            <w:tcW w:w="1934" w:type="dxa"/>
            <w:vMerge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2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муж</w:t>
            </w:r>
          </w:p>
        </w:tc>
        <w:tc>
          <w:tcPr>
            <w:tcW w:w="1317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120000,00</w:t>
            </w:r>
          </w:p>
        </w:tc>
        <w:tc>
          <w:tcPr>
            <w:tcW w:w="2005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35,2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95BDE">
              <w:rPr>
                <w:rFonts w:ascii="Times New Roman" w:hAnsi="Times New Roman"/>
                <w:sz w:val="24"/>
                <w:szCs w:val="24"/>
                <w:lang w:val="en-US"/>
              </w:rPr>
              <w:t>vista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FD743F" w:rsidRPr="00A95BDE" w:rsidTr="00A95BDE">
        <w:tc>
          <w:tcPr>
            <w:tcW w:w="1934" w:type="dxa"/>
            <w:vMerge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2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сын</w:t>
            </w:r>
          </w:p>
        </w:tc>
        <w:tc>
          <w:tcPr>
            <w:tcW w:w="1317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005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Квартира общая 1/2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FD743F" w:rsidRPr="00A95BDE" w:rsidTr="00A95BDE">
        <w:tc>
          <w:tcPr>
            <w:tcW w:w="1934" w:type="dxa"/>
            <w:vMerge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2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сын</w:t>
            </w:r>
          </w:p>
        </w:tc>
        <w:tc>
          <w:tcPr>
            <w:tcW w:w="1317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005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:rsidR="00FD743F" w:rsidRPr="00A95BDE" w:rsidRDefault="00FD743F" w:rsidP="00A95B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B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FD743F" w:rsidRPr="00F70B8D" w:rsidRDefault="00FD743F" w:rsidP="00F70B8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FD743F" w:rsidRPr="00F70B8D" w:rsidSect="00F70B8D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0B8D"/>
    <w:rsid w:val="000005C0"/>
    <w:rsid w:val="00002717"/>
    <w:rsid w:val="000039BB"/>
    <w:rsid w:val="00015608"/>
    <w:rsid w:val="000208F9"/>
    <w:rsid w:val="00025DCA"/>
    <w:rsid w:val="00026004"/>
    <w:rsid w:val="00027088"/>
    <w:rsid w:val="00031366"/>
    <w:rsid w:val="00031A9E"/>
    <w:rsid w:val="00032006"/>
    <w:rsid w:val="00033F4D"/>
    <w:rsid w:val="00041754"/>
    <w:rsid w:val="00045E0F"/>
    <w:rsid w:val="00052FDE"/>
    <w:rsid w:val="00053783"/>
    <w:rsid w:val="00054ABF"/>
    <w:rsid w:val="00055F84"/>
    <w:rsid w:val="00057909"/>
    <w:rsid w:val="000617C8"/>
    <w:rsid w:val="00062FDA"/>
    <w:rsid w:val="000664F6"/>
    <w:rsid w:val="00066884"/>
    <w:rsid w:val="0007227A"/>
    <w:rsid w:val="000740E2"/>
    <w:rsid w:val="00074279"/>
    <w:rsid w:val="00074E28"/>
    <w:rsid w:val="00075162"/>
    <w:rsid w:val="00076D6C"/>
    <w:rsid w:val="00086E99"/>
    <w:rsid w:val="000924A0"/>
    <w:rsid w:val="0009605D"/>
    <w:rsid w:val="000A4907"/>
    <w:rsid w:val="000A5D82"/>
    <w:rsid w:val="000A7DB9"/>
    <w:rsid w:val="000B4F15"/>
    <w:rsid w:val="000C54FC"/>
    <w:rsid w:val="000C7110"/>
    <w:rsid w:val="000D524D"/>
    <w:rsid w:val="000E03CE"/>
    <w:rsid w:val="000E56F1"/>
    <w:rsid w:val="000E7025"/>
    <w:rsid w:val="000E7DEC"/>
    <w:rsid w:val="000F11B6"/>
    <w:rsid w:val="000F1B81"/>
    <w:rsid w:val="001017CE"/>
    <w:rsid w:val="00101D78"/>
    <w:rsid w:val="001117A6"/>
    <w:rsid w:val="00113AD4"/>
    <w:rsid w:val="00120861"/>
    <w:rsid w:val="00121A67"/>
    <w:rsid w:val="00123785"/>
    <w:rsid w:val="00123E1D"/>
    <w:rsid w:val="00127A35"/>
    <w:rsid w:val="0013243A"/>
    <w:rsid w:val="00133D59"/>
    <w:rsid w:val="00144104"/>
    <w:rsid w:val="00144E61"/>
    <w:rsid w:val="0015394D"/>
    <w:rsid w:val="0015569F"/>
    <w:rsid w:val="0015574B"/>
    <w:rsid w:val="0015746A"/>
    <w:rsid w:val="0016008A"/>
    <w:rsid w:val="00160543"/>
    <w:rsid w:val="00160C0D"/>
    <w:rsid w:val="0017304F"/>
    <w:rsid w:val="00180E9C"/>
    <w:rsid w:val="00183F57"/>
    <w:rsid w:val="001931B4"/>
    <w:rsid w:val="00195236"/>
    <w:rsid w:val="001A0776"/>
    <w:rsid w:val="001A11FC"/>
    <w:rsid w:val="001A268E"/>
    <w:rsid w:val="001A75F8"/>
    <w:rsid w:val="001B15B5"/>
    <w:rsid w:val="001B5CCA"/>
    <w:rsid w:val="001C0F0C"/>
    <w:rsid w:val="001C163E"/>
    <w:rsid w:val="001C7495"/>
    <w:rsid w:val="001D77E2"/>
    <w:rsid w:val="001E0079"/>
    <w:rsid w:val="001E13B0"/>
    <w:rsid w:val="001E62A9"/>
    <w:rsid w:val="001F3E87"/>
    <w:rsid w:val="002012C9"/>
    <w:rsid w:val="00202953"/>
    <w:rsid w:val="00203EBD"/>
    <w:rsid w:val="002075C0"/>
    <w:rsid w:val="0021239E"/>
    <w:rsid w:val="00212AC2"/>
    <w:rsid w:val="002137AB"/>
    <w:rsid w:val="00216099"/>
    <w:rsid w:val="00220007"/>
    <w:rsid w:val="00220C3D"/>
    <w:rsid w:val="00221AC7"/>
    <w:rsid w:val="00223C10"/>
    <w:rsid w:val="00225156"/>
    <w:rsid w:val="0023387C"/>
    <w:rsid w:val="00241FC0"/>
    <w:rsid w:val="002429DD"/>
    <w:rsid w:val="00257C47"/>
    <w:rsid w:val="00260213"/>
    <w:rsid w:val="002658D1"/>
    <w:rsid w:val="002714C0"/>
    <w:rsid w:val="002737BE"/>
    <w:rsid w:val="00274AB6"/>
    <w:rsid w:val="00277B14"/>
    <w:rsid w:val="00281F22"/>
    <w:rsid w:val="00285F51"/>
    <w:rsid w:val="00292FAC"/>
    <w:rsid w:val="002940C7"/>
    <w:rsid w:val="002A4DD9"/>
    <w:rsid w:val="002A6454"/>
    <w:rsid w:val="002A659B"/>
    <w:rsid w:val="002B0776"/>
    <w:rsid w:val="002B6AC2"/>
    <w:rsid w:val="002B6DC8"/>
    <w:rsid w:val="002B7B94"/>
    <w:rsid w:val="002C44C9"/>
    <w:rsid w:val="002C52A7"/>
    <w:rsid w:val="002D6AB3"/>
    <w:rsid w:val="002E7E69"/>
    <w:rsid w:val="002F00DA"/>
    <w:rsid w:val="002F1FEC"/>
    <w:rsid w:val="002F349C"/>
    <w:rsid w:val="002F3EF5"/>
    <w:rsid w:val="0030208D"/>
    <w:rsid w:val="003223B8"/>
    <w:rsid w:val="00324DEF"/>
    <w:rsid w:val="00333283"/>
    <w:rsid w:val="0033333B"/>
    <w:rsid w:val="003363BD"/>
    <w:rsid w:val="00340234"/>
    <w:rsid w:val="00343577"/>
    <w:rsid w:val="0036228A"/>
    <w:rsid w:val="00362317"/>
    <w:rsid w:val="0036267A"/>
    <w:rsid w:val="003701B0"/>
    <w:rsid w:val="00374E21"/>
    <w:rsid w:val="00374F11"/>
    <w:rsid w:val="0038134B"/>
    <w:rsid w:val="00391937"/>
    <w:rsid w:val="00394C37"/>
    <w:rsid w:val="003970A4"/>
    <w:rsid w:val="003B05C6"/>
    <w:rsid w:val="003B1AD9"/>
    <w:rsid w:val="003B281A"/>
    <w:rsid w:val="003B44C3"/>
    <w:rsid w:val="003B4B80"/>
    <w:rsid w:val="003C1B47"/>
    <w:rsid w:val="003C37AA"/>
    <w:rsid w:val="003C72AB"/>
    <w:rsid w:val="003D0F4A"/>
    <w:rsid w:val="003D250F"/>
    <w:rsid w:val="003D442D"/>
    <w:rsid w:val="003D6E08"/>
    <w:rsid w:val="003E24CD"/>
    <w:rsid w:val="003E39FF"/>
    <w:rsid w:val="003F0745"/>
    <w:rsid w:val="003F222B"/>
    <w:rsid w:val="003F64B3"/>
    <w:rsid w:val="004148FB"/>
    <w:rsid w:val="00420F38"/>
    <w:rsid w:val="00421578"/>
    <w:rsid w:val="00423125"/>
    <w:rsid w:val="00426771"/>
    <w:rsid w:val="004332AB"/>
    <w:rsid w:val="00437256"/>
    <w:rsid w:val="00437B18"/>
    <w:rsid w:val="00440A15"/>
    <w:rsid w:val="00443225"/>
    <w:rsid w:val="00447B4A"/>
    <w:rsid w:val="00454206"/>
    <w:rsid w:val="0045791E"/>
    <w:rsid w:val="004611FB"/>
    <w:rsid w:val="00463FE9"/>
    <w:rsid w:val="0046490A"/>
    <w:rsid w:val="00464C87"/>
    <w:rsid w:val="004711DF"/>
    <w:rsid w:val="004717F3"/>
    <w:rsid w:val="0047414C"/>
    <w:rsid w:val="00483420"/>
    <w:rsid w:val="0048781B"/>
    <w:rsid w:val="0049010A"/>
    <w:rsid w:val="00493479"/>
    <w:rsid w:val="004A2A7C"/>
    <w:rsid w:val="004A634D"/>
    <w:rsid w:val="004A6DB9"/>
    <w:rsid w:val="004A6F9C"/>
    <w:rsid w:val="004B496D"/>
    <w:rsid w:val="004B7F18"/>
    <w:rsid w:val="004C206A"/>
    <w:rsid w:val="004C22A3"/>
    <w:rsid w:val="004C5681"/>
    <w:rsid w:val="004C78E4"/>
    <w:rsid w:val="004D3DA4"/>
    <w:rsid w:val="004D477A"/>
    <w:rsid w:val="004D5556"/>
    <w:rsid w:val="004E7E3A"/>
    <w:rsid w:val="004F1299"/>
    <w:rsid w:val="004F4BAD"/>
    <w:rsid w:val="004F6093"/>
    <w:rsid w:val="00500F94"/>
    <w:rsid w:val="00504CD9"/>
    <w:rsid w:val="00505866"/>
    <w:rsid w:val="00506ED3"/>
    <w:rsid w:val="0051436E"/>
    <w:rsid w:val="005144E4"/>
    <w:rsid w:val="00520C48"/>
    <w:rsid w:val="005218B2"/>
    <w:rsid w:val="00522625"/>
    <w:rsid w:val="005249DA"/>
    <w:rsid w:val="0052637F"/>
    <w:rsid w:val="00532AAF"/>
    <w:rsid w:val="00537426"/>
    <w:rsid w:val="00544CDC"/>
    <w:rsid w:val="005540D6"/>
    <w:rsid w:val="00554654"/>
    <w:rsid w:val="005607C9"/>
    <w:rsid w:val="00561155"/>
    <w:rsid w:val="005614AF"/>
    <w:rsid w:val="00562778"/>
    <w:rsid w:val="00562EE6"/>
    <w:rsid w:val="00563978"/>
    <w:rsid w:val="00563C03"/>
    <w:rsid w:val="00570703"/>
    <w:rsid w:val="00571449"/>
    <w:rsid w:val="0057273B"/>
    <w:rsid w:val="00573F4F"/>
    <w:rsid w:val="00580B46"/>
    <w:rsid w:val="0058324F"/>
    <w:rsid w:val="00585DE9"/>
    <w:rsid w:val="00590237"/>
    <w:rsid w:val="005950CB"/>
    <w:rsid w:val="00595CA6"/>
    <w:rsid w:val="00596117"/>
    <w:rsid w:val="00597864"/>
    <w:rsid w:val="00597EB1"/>
    <w:rsid w:val="005A2C60"/>
    <w:rsid w:val="005A2D40"/>
    <w:rsid w:val="005A607A"/>
    <w:rsid w:val="005A61E8"/>
    <w:rsid w:val="005A72A2"/>
    <w:rsid w:val="005A754E"/>
    <w:rsid w:val="005A78DA"/>
    <w:rsid w:val="005B34B4"/>
    <w:rsid w:val="005B53A3"/>
    <w:rsid w:val="005D095D"/>
    <w:rsid w:val="005D358A"/>
    <w:rsid w:val="005D51A7"/>
    <w:rsid w:val="005E0047"/>
    <w:rsid w:val="005E0D6E"/>
    <w:rsid w:val="005E5096"/>
    <w:rsid w:val="005F47D9"/>
    <w:rsid w:val="005F7372"/>
    <w:rsid w:val="005F78C0"/>
    <w:rsid w:val="00601147"/>
    <w:rsid w:val="0060346B"/>
    <w:rsid w:val="0061021E"/>
    <w:rsid w:val="00613C25"/>
    <w:rsid w:val="00615884"/>
    <w:rsid w:val="00620287"/>
    <w:rsid w:val="00621FE0"/>
    <w:rsid w:val="00623654"/>
    <w:rsid w:val="00626BD1"/>
    <w:rsid w:val="0062765A"/>
    <w:rsid w:val="00631E39"/>
    <w:rsid w:val="00637285"/>
    <w:rsid w:val="00644B54"/>
    <w:rsid w:val="0064523B"/>
    <w:rsid w:val="006459A1"/>
    <w:rsid w:val="006474C2"/>
    <w:rsid w:val="006479B7"/>
    <w:rsid w:val="00650A88"/>
    <w:rsid w:val="00652BD5"/>
    <w:rsid w:val="006546EA"/>
    <w:rsid w:val="00654D84"/>
    <w:rsid w:val="00654DC5"/>
    <w:rsid w:val="00657D65"/>
    <w:rsid w:val="00660C63"/>
    <w:rsid w:val="0066126D"/>
    <w:rsid w:val="00663B23"/>
    <w:rsid w:val="0066646C"/>
    <w:rsid w:val="006665A3"/>
    <w:rsid w:val="00670AC5"/>
    <w:rsid w:val="006751DF"/>
    <w:rsid w:val="0067622E"/>
    <w:rsid w:val="00680E6C"/>
    <w:rsid w:val="00681691"/>
    <w:rsid w:val="006819FC"/>
    <w:rsid w:val="006851BC"/>
    <w:rsid w:val="006856E5"/>
    <w:rsid w:val="00690DED"/>
    <w:rsid w:val="00696361"/>
    <w:rsid w:val="006A10CD"/>
    <w:rsid w:val="006A1E18"/>
    <w:rsid w:val="006A2A71"/>
    <w:rsid w:val="006A2D7A"/>
    <w:rsid w:val="006A35E1"/>
    <w:rsid w:val="006A50DD"/>
    <w:rsid w:val="006B0570"/>
    <w:rsid w:val="006B5E1D"/>
    <w:rsid w:val="006C03BA"/>
    <w:rsid w:val="006C4D81"/>
    <w:rsid w:val="006C6870"/>
    <w:rsid w:val="006D3C5D"/>
    <w:rsid w:val="006D4766"/>
    <w:rsid w:val="006D641F"/>
    <w:rsid w:val="006D6B42"/>
    <w:rsid w:val="006D6BFF"/>
    <w:rsid w:val="006E1251"/>
    <w:rsid w:val="006E1763"/>
    <w:rsid w:val="006E50C2"/>
    <w:rsid w:val="00706DEF"/>
    <w:rsid w:val="00706EDF"/>
    <w:rsid w:val="00711913"/>
    <w:rsid w:val="007206C6"/>
    <w:rsid w:val="0072619B"/>
    <w:rsid w:val="00727190"/>
    <w:rsid w:val="007273CE"/>
    <w:rsid w:val="00736E2C"/>
    <w:rsid w:val="00737652"/>
    <w:rsid w:val="00741858"/>
    <w:rsid w:val="00744226"/>
    <w:rsid w:val="0074662B"/>
    <w:rsid w:val="00751390"/>
    <w:rsid w:val="007551E3"/>
    <w:rsid w:val="007565C8"/>
    <w:rsid w:val="00756BE9"/>
    <w:rsid w:val="00762C59"/>
    <w:rsid w:val="0076781F"/>
    <w:rsid w:val="00770135"/>
    <w:rsid w:val="00772422"/>
    <w:rsid w:val="00773716"/>
    <w:rsid w:val="00773B01"/>
    <w:rsid w:val="0078079D"/>
    <w:rsid w:val="00783A38"/>
    <w:rsid w:val="00783E95"/>
    <w:rsid w:val="007878E9"/>
    <w:rsid w:val="00793C25"/>
    <w:rsid w:val="00793F9E"/>
    <w:rsid w:val="0079584E"/>
    <w:rsid w:val="0079667E"/>
    <w:rsid w:val="00797DED"/>
    <w:rsid w:val="007A4612"/>
    <w:rsid w:val="007A5C52"/>
    <w:rsid w:val="007A6AB1"/>
    <w:rsid w:val="007B1A3D"/>
    <w:rsid w:val="007B2994"/>
    <w:rsid w:val="007B42CE"/>
    <w:rsid w:val="007C443A"/>
    <w:rsid w:val="007C6218"/>
    <w:rsid w:val="007D34FE"/>
    <w:rsid w:val="007D4119"/>
    <w:rsid w:val="007D4446"/>
    <w:rsid w:val="007E02C0"/>
    <w:rsid w:val="007E705B"/>
    <w:rsid w:val="007F0CD9"/>
    <w:rsid w:val="007F0DA0"/>
    <w:rsid w:val="007F4906"/>
    <w:rsid w:val="00802CB9"/>
    <w:rsid w:val="00805C51"/>
    <w:rsid w:val="00806ADA"/>
    <w:rsid w:val="00807B40"/>
    <w:rsid w:val="0081209E"/>
    <w:rsid w:val="00812D88"/>
    <w:rsid w:val="00816A9B"/>
    <w:rsid w:val="0082066A"/>
    <w:rsid w:val="008277B1"/>
    <w:rsid w:val="00827BD6"/>
    <w:rsid w:val="00831385"/>
    <w:rsid w:val="00835EAB"/>
    <w:rsid w:val="008367FD"/>
    <w:rsid w:val="00843791"/>
    <w:rsid w:val="00854E30"/>
    <w:rsid w:val="00861219"/>
    <w:rsid w:val="008632D0"/>
    <w:rsid w:val="00877EDE"/>
    <w:rsid w:val="00882BC3"/>
    <w:rsid w:val="008845F3"/>
    <w:rsid w:val="008846F6"/>
    <w:rsid w:val="00885FBC"/>
    <w:rsid w:val="00886F4A"/>
    <w:rsid w:val="00891D70"/>
    <w:rsid w:val="008A2086"/>
    <w:rsid w:val="008A3618"/>
    <w:rsid w:val="008A4EE5"/>
    <w:rsid w:val="008A5895"/>
    <w:rsid w:val="008B0B81"/>
    <w:rsid w:val="008B59BF"/>
    <w:rsid w:val="008B782C"/>
    <w:rsid w:val="008C4923"/>
    <w:rsid w:val="008C54A6"/>
    <w:rsid w:val="008D49A6"/>
    <w:rsid w:val="008D6436"/>
    <w:rsid w:val="008E0B90"/>
    <w:rsid w:val="008F7233"/>
    <w:rsid w:val="00902228"/>
    <w:rsid w:val="00904BF4"/>
    <w:rsid w:val="00905627"/>
    <w:rsid w:val="009108F1"/>
    <w:rsid w:val="0091253D"/>
    <w:rsid w:val="00914E4F"/>
    <w:rsid w:val="0092030C"/>
    <w:rsid w:val="009214F7"/>
    <w:rsid w:val="009216C4"/>
    <w:rsid w:val="0092565E"/>
    <w:rsid w:val="00926DD4"/>
    <w:rsid w:val="00930E6F"/>
    <w:rsid w:val="009323AC"/>
    <w:rsid w:val="00933395"/>
    <w:rsid w:val="009336A1"/>
    <w:rsid w:val="00941136"/>
    <w:rsid w:val="0094211B"/>
    <w:rsid w:val="00942834"/>
    <w:rsid w:val="009428CF"/>
    <w:rsid w:val="009475E4"/>
    <w:rsid w:val="00950AAB"/>
    <w:rsid w:val="0095118F"/>
    <w:rsid w:val="00952DA4"/>
    <w:rsid w:val="00953068"/>
    <w:rsid w:val="009531D3"/>
    <w:rsid w:val="00954E50"/>
    <w:rsid w:val="00957FFB"/>
    <w:rsid w:val="0096159F"/>
    <w:rsid w:val="00961A80"/>
    <w:rsid w:val="0097225F"/>
    <w:rsid w:val="00972860"/>
    <w:rsid w:val="00973499"/>
    <w:rsid w:val="0097725F"/>
    <w:rsid w:val="00977960"/>
    <w:rsid w:val="0098041F"/>
    <w:rsid w:val="0098084A"/>
    <w:rsid w:val="009822A3"/>
    <w:rsid w:val="00984697"/>
    <w:rsid w:val="00991024"/>
    <w:rsid w:val="00992102"/>
    <w:rsid w:val="00995682"/>
    <w:rsid w:val="00996CBD"/>
    <w:rsid w:val="009A0271"/>
    <w:rsid w:val="009A179D"/>
    <w:rsid w:val="009A3366"/>
    <w:rsid w:val="009A3CD8"/>
    <w:rsid w:val="009B51FD"/>
    <w:rsid w:val="009C094A"/>
    <w:rsid w:val="009C299A"/>
    <w:rsid w:val="009C3AA2"/>
    <w:rsid w:val="009C555A"/>
    <w:rsid w:val="009D2B91"/>
    <w:rsid w:val="009D3571"/>
    <w:rsid w:val="009D47F6"/>
    <w:rsid w:val="009D5408"/>
    <w:rsid w:val="009D6AD1"/>
    <w:rsid w:val="009D753D"/>
    <w:rsid w:val="009E348C"/>
    <w:rsid w:val="009E4FE5"/>
    <w:rsid w:val="009F1AD0"/>
    <w:rsid w:val="009F3D58"/>
    <w:rsid w:val="009F586D"/>
    <w:rsid w:val="00A030A5"/>
    <w:rsid w:val="00A11294"/>
    <w:rsid w:val="00A126E1"/>
    <w:rsid w:val="00A24A97"/>
    <w:rsid w:val="00A2792A"/>
    <w:rsid w:val="00A34C0C"/>
    <w:rsid w:val="00A3507A"/>
    <w:rsid w:val="00A41385"/>
    <w:rsid w:val="00A653D6"/>
    <w:rsid w:val="00A66FF7"/>
    <w:rsid w:val="00A677B7"/>
    <w:rsid w:val="00A703C6"/>
    <w:rsid w:val="00A70E54"/>
    <w:rsid w:val="00A722CB"/>
    <w:rsid w:val="00A72E73"/>
    <w:rsid w:val="00A730C6"/>
    <w:rsid w:val="00A82648"/>
    <w:rsid w:val="00A83299"/>
    <w:rsid w:val="00A857AF"/>
    <w:rsid w:val="00A90DB2"/>
    <w:rsid w:val="00A90F4F"/>
    <w:rsid w:val="00A92B57"/>
    <w:rsid w:val="00A95BDE"/>
    <w:rsid w:val="00A966E6"/>
    <w:rsid w:val="00AA1368"/>
    <w:rsid w:val="00AA170F"/>
    <w:rsid w:val="00AA3AE0"/>
    <w:rsid w:val="00AA71C7"/>
    <w:rsid w:val="00AB19EF"/>
    <w:rsid w:val="00AB2280"/>
    <w:rsid w:val="00AC0449"/>
    <w:rsid w:val="00AC095A"/>
    <w:rsid w:val="00AC18F5"/>
    <w:rsid w:val="00AC441D"/>
    <w:rsid w:val="00AC715A"/>
    <w:rsid w:val="00AD03A0"/>
    <w:rsid w:val="00AD1610"/>
    <w:rsid w:val="00AD4732"/>
    <w:rsid w:val="00AE1F3E"/>
    <w:rsid w:val="00AE7E87"/>
    <w:rsid w:val="00AF7251"/>
    <w:rsid w:val="00B00AF5"/>
    <w:rsid w:val="00B00C1A"/>
    <w:rsid w:val="00B017E0"/>
    <w:rsid w:val="00B02151"/>
    <w:rsid w:val="00B079EB"/>
    <w:rsid w:val="00B07D81"/>
    <w:rsid w:val="00B14192"/>
    <w:rsid w:val="00B15149"/>
    <w:rsid w:val="00B20CCF"/>
    <w:rsid w:val="00B22739"/>
    <w:rsid w:val="00B238B0"/>
    <w:rsid w:val="00B24BDE"/>
    <w:rsid w:val="00B313C6"/>
    <w:rsid w:val="00B34E28"/>
    <w:rsid w:val="00B3509B"/>
    <w:rsid w:val="00B36482"/>
    <w:rsid w:val="00B36AC5"/>
    <w:rsid w:val="00B40BBC"/>
    <w:rsid w:val="00B421FE"/>
    <w:rsid w:val="00B50097"/>
    <w:rsid w:val="00B512EE"/>
    <w:rsid w:val="00B57FCB"/>
    <w:rsid w:val="00B620AC"/>
    <w:rsid w:val="00B6352E"/>
    <w:rsid w:val="00B66655"/>
    <w:rsid w:val="00B67761"/>
    <w:rsid w:val="00B67851"/>
    <w:rsid w:val="00B70917"/>
    <w:rsid w:val="00B83A95"/>
    <w:rsid w:val="00B84357"/>
    <w:rsid w:val="00B844AC"/>
    <w:rsid w:val="00B8456A"/>
    <w:rsid w:val="00B872DF"/>
    <w:rsid w:val="00B9147F"/>
    <w:rsid w:val="00B91574"/>
    <w:rsid w:val="00B95300"/>
    <w:rsid w:val="00BA19D6"/>
    <w:rsid w:val="00BA72B7"/>
    <w:rsid w:val="00BB764E"/>
    <w:rsid w:val="00BB7EB8"/>
    <w:rsid w:val="00BC1B96"/>
    <w:rsid w:val="00BD0D83"/>
    <w:rsid w:val="00BD1948"/>
    <w:rsid w:val="00BE0981"/>
    <w:rsid w:val="00BE4F88"/>
    <w:rsid w:val="00C1608A"/>
    <w:rsid w:val="00C17A5B"/>
    <w:rsid w:val="00C219B9"/>
    <w:rsid w:val="00C2743C"/>
    <w:rsid w:val="00C31A84"/>
    <w:rsid w:val="00C36E77"/>
    <w:rsid w:val="00C413B4"/>
    <w:rsid w:val="00C464EE"/>
    <w:rsid w:val="00C5256B"/>
    <w:rsid w:val="00C5476F"/>
    <w:rsid w:val="00C55FAD"/>
    <w:rsid w:val="00C62517"/>
    <w:rsid w:val="00C63B1F"/>
    <w:rsid w:val="00C67B3A"/>
    <w:rsid w:val="00C67B81"/>
    <w:rsid w:val="00C72C4A"/>
    <w:rsid w:val="00C76F74"/>
    <w:rsid w:val="00C875EC"/>
    <w:rsid w:val="00C87972"/>
    <w:rsid w:val="00C90311"/>
    <w:rsid w:val="00C9050E"/>
    <w:rsid w:val="00C92077"/>
    <w:rsid w:val="00C9530A"/>
    <w:rsid w:val="00CA52CB"/>
    <w:rsid w:val="00CA62CF"/>
    <w:rsid w:val="00CA6E7F"/>
    <w:rsid w:val="00CB0FA7"/>
    <w:rsid w:val="00CB27CA"/>
    <w:rsid w:val="00CC68D6"/>
    <w:rsid w:val="00CD1012"/>
    <w:rsid w:val="00CD1763"/>
    <w:rsid w:val="00CD1847"/>
    <w:rsid w:val="00CD2417"/>
    <w:rsid w:val="00CD2614"/>
    <w:rsid w:val="00CD3A17"/>
    <w:rsid w:val="00CD5811"/>
    <w:rsid w:val="00CD7A1C"/>
    <w:rsid w:val="00CE302B"/>
    <w:rsid w:val="00CF01CE"/>
    <w:rsid w:val="00CF78AF"/>
    <w:rsid w:val="00D03DB3"/>
    <w:rsid w:val="00D0493B"/>
    <w:rsid w:val="00D05BF8"/>
    <w:rsid w:val="00D07778"/>
    <w:rsid w:val="00D100FD"/>
    <w:rsid w:val="00D102CF"/>
    <w:rsid w:val="00D16782"/>
    <w:rsid w:val="00D2074F"/>
    <w:rsid w:val="00D22130"/>
    <w:rsid w:val="00D227F6"/>
    <w:rsid w:val="00D22859"/>
    <w:rsid w:val="00D23425"/>
    <w:rsid w:val="00D247B6"/>
    <w:rsid w:val="00D25B93"/>
    <w:rsid w:val="00D25E90"/>
    <w:rsid w:val="00D264B8"/>
    <w:rsid w:val="00D268F0"/>
    <w:rsid w:val="00D26BAD"/>
    <w:rsid w:val="00D27479"/>
    <w:rsid w:val="00D33B39"/>
    <w:rsid w:val="00D41391"/>
    <w:rsid w:val="00D414E7"/>
    <w:rsid w:val="00D43CA1"/>
    <w:rsid w:val="00D43F06"/>
    <w:rsid w:val="00D453B3"/>
    <w:rsid w:val="00D4729E"/>
    <w:rsid w:val="00D473E4"/>
    <w:rsid w:val="00D52CB9"/>
    <w:rsid w:val="00D53F99"/>
    <w:rsid w:val="00D548E3"/>
    <w:rsid w:val="00D5788C"/>
    <w:rsid w:val="00D633C8"/>
    <w:rsid w:val="00D64DAC"/>
    <w:rsid w:val="00D64E24"/>
    <w:rsid w:val="00D708F3"/>
    <w:rsid w:val="00D7212A"/>
    <w:rsid w:val="00D72495"/>
    <w:rsid w:val="00D81DDD"/>
    <w:rsid w:val="00D82C59"/>
    <w:rsid w:val="00D841CF"/>
    <w:rsid w:val="00D904B1"/>
    <w:rsid w:val="00D90A65"/>
    <w:rsid w:val="00D92CE8"/>
    <w:rsid w:val="00D92E43"/>
    <w:rsid w:val="00D950D4"/>
    <w:rsid w:val="00D95AA4"/>
    <w:rsid w:val="00DA0870"/>
    <w:rsid w:val="00DA15B5"/>
    <w:rsid w:val="00DA55AA"/>
    <w:rsid w:val="00DA679A"/>
    <w:rsid w:val="00DA7431"/>
    <w:rsid w:val="00DB257F"/>
    <w:rsid w:val="00DB656E"/>
    <w:rsid w:val="00DC129A"/>
    <w:rsid w:val="00DC1E40"/>
    <w:rsid w:val="00DC4AF7"/>
    <w:rsid w:val="00DD02A3"/>
    <w:rsid w:val="00DD1868"/>
    <w:rsid w:val="00DD1D45"/>
    <w:rsid w:val="00DD41F9"/>
    <w:rsid w:val="00DE1447"/>
    <w:rsid w:val="00DE2402"/>
    <w:rsid w:val="00DF43F2"/>
    <w:rsid w:val="00DF48D7"/>
    <w:rsid w:val="00DF5744"/>
    <w:rsid w:val="00E018C4"/>
    <w:rsid w:val="00E032C3"/>
    <w:rsid w:val="00E100E4"/>
    <w:rsid w:val="00E120A8"/>
    <w:rsid w:val="00E15B7E"/>
    <w:rsid w:val="00E17E31"/>
    <w:rsid w:val="00E226E4"/>
    <w:rsid w:val="00E25C80"/>
    <w:rsid w:val="00E31E95"/>
    <w:rsid w:val="00E33F82"/>
    <w:rsid w:val="00E3615B"/>
    <w:rsid w:val="00E373BE"/>
    <w:rsid w:val="00E379A2"/>
    <w:rsid w:val="00E40ED3"/>
    <w:rsid w:val="00E4395D"/>
    <w:rsid w:val="00E4489E"/>
    <w:rsid w:val="00E50950"/>
    <w:rsid w:val="00E53575"/>
    <w:rsid w:val="00E53B7E"/>
    <w:rsid w:val="00E64942"/>
    <w:rsid w:val="00E70610"/>
    <w:rsid w:val="00E776D8"/>
    <w:rsid w:val="00E808C8"/>
    <w:rsid w:val="00E835D7"/>
    <w:rsid w:val="00E903A0"/>
    <w:rsid w:val="00E90706"/>
    <w:rsid w:val="00E91270"/>
    <w:rsid w:val="00E92643"/>
    <w:rsid w:val="00EB09C7"/>
    <w:rsid w:val="00EB2868"/>
    <w:rsid w:val="00EB296F"/>
    <w:rsid w:val="00EB5CE5"/>
    <w:rsid w:val="00EC1D28"/>
    <w:rsid w:val="00EC3276"/>
    <w:rsid w:val="00EC3DF0"/>
    <w:rsid w:val="00ED50E0"/>
    <w:rsid w:val="00ED50F7"/>
    <w:rsid w:val="00ED5EEE"/>
    <w:rsid w:val="00EE2678"/>
    <w:rsid w:val="00EE2893"/>
    <w:rsid w:val="00EF2EDE"/>
    <w:rsid w:val="00EF4542"/>
    <w:rsid w:val="00EF4665"/>
    <w:rsid w:val="00EF6118"/>
    <w:rsid w:val="00F02EDC"/>
    <w:rsid w:val="00F0501C"/>
    <w:rsid w:val="00F07BCE"/>
    <w:rsid w:val="00F100BE"/>
    <w:rsid w:val="00F125C6"/>
    <w:rsid w:val="00F125D1"/>
    <w:rsid w:val="00F20041"/>
    <w:rsid w:val="00F223DC"/>
    <w:rsid w:val="00F30A47"/>
    <w:rsid w:val="00F335A7"/>
    <w:rsid w:val="00F33E17"/>
    <w:rsid w:val="00F3562B"/>
    <w:rsid w:val="00F44548"/>
    <w:rsid w:val="00F472E9"/>
    <w:rsid w:val="00F606AF"/>
    <w:rsid w:val="00F631E5"/>
    <w:rsid w:val="00F63FBE"/>
    <w:rsid w:val="00F70B8D"/>
    <w:rsid w:val="00F72AF6"/>
    <w:rsid w:val="00F733AA"/>
    <w:rsid w:val="00F73ABD"/>
    <w:rsid w:val="00F86F6F"/>
    <w:rsid w:val="00F870B6"/>
    <w:rsid w:val="00F92207"/>
    <w:rsid w:val="00F948AA"/>
    <w:rsid w:val="00F95A2C"/>
    <w:rsid w:val="00FA1AD0"/>
    <w:rsid w:val="00FA2E41"/>
    <w:rsid w:val="00FA3F96"/>
    <w:rsid w:val="00FA57A9"/>
    <w:rsid w:val="00FA6510"/>
    <w:rsid w:val="00FB00F8"/>
    <w:rsid w:val="00FB2F60"/>
    <w:rsid w:val="00FC03E1"/>
    <w:rsid w:val="00FC2B0B"/>
    <w:rsid w:val="00FC55C5"/>
    <w:rsid w:val="00FD09E1"/>
    <w:rsid w:val="00FD3238"/>
    <w:rsid w:val="00FD743F"/>
    <w:rsid w:val="00FE0B87"/>
    <w:rsid w:val="00FE184F"/>
    <w:rsid w:val="00FE23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ity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0C3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36E2C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335</Words>
  <Characters>1916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</dc:title>
  <dc:subject/>
  <dc:creator>1</dc:creator>
  <cp:keywords/>
  <dc:description/>
  <cp:lastModifiedBy>User</cp:lastModifiedBy>
  <cp:revision>2</cp:revision>
  <dcterms:created xsi:type="dcterms:W3CDTF">2012-05-16T07:02:00Z</dcterms:created>
  <dcterms:modified xsi:type="dcterms:W3CDTF">2012-05-16T07:02:00Z</dcterms:modified>
</cp:coreProperties>
</file>